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27108" w14:textId="7E4B916A" w:rsidR="00032E57" w:rsidRPr="00032E57" w:rsidRDefault="00D32DD5" w:rsidP="00032E57">
      <w:pPr>
        <w:pStyle w:val="Title"/>
        <w:ind w:left="2160" w:hanging="2160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SUBJECT:</w:t>
      </w:r>
      <w:r w:rsidRPr="00032E57">
        <w:rPr>
          <w:b w:val="0"/>
          <w:bCs/>
          <w:sz w:val="24"/>
          <w:szCs w:val="24"/>
        </w:rPr>
        <w:tab/>
      </w:r>
      <w:r w:rsidR="00032E57" w:rsidRPr="00032E57">
        <w:rPr>
          <w:b w:val="0"/>
          <w:bCs/>
          <w:sz w:val="24"/>
          <w:szCs w:val="24"/>
        </w:rPr>
        <w:tab/>
      </w:r>
      <w:r w:rsidR="00032E57" w:rsidRPr="00032E57">
        <w:rPr>
          <w:b w:val="0"/>
          <w:bCs/>
          <w:sz w:val="24"/>
          <w:szCs w:val="24"/>
        </w:rPr>
        <w:tab/>
      </w:r>
      <w:r w:rsidRPr="00032E57">
        <w:rPr>
          <w:b w:val="0"/>
          <w:bCs/>
          <w:sz w:val="24"/>
          <w:szCs w:val="24"/>
        </w:rPr>
        <w:t>Amend</w:t>
      </w:r>
      <w:r w:rsidR="00032E57" w:rsidRPr="00032E57">
        <w:rPr>
          <w:b w:val="0"/>
          <w:bCs/>
          <w:sz w:val="24"/>
          <w:szCs w:val="24"/>
        </w:rPr>
        <w:t>ing Due by Date</w:t>
      </w:r>
      <w:r w:rsidRPr="00032E57">
        <w:rPr>
          <w:b w:val="0"/>
          <w:bCs/>
          <w:sz w:val="24"/>
          <w:szCs w:val="24"/>
        </w:rPr>
        <w:t xml:space="preserve"> to City of Caliente’s </w:t>
      </w:r>
      <w:r w:rsidR="00982F4B" w:rsidRPr="00032E57">
        <w:rPr>
          <w:b w:val="0"/>
          <w:bCs/>
          <w:sz w:val="24"/>
          <w:szCs w:val="24"/>
        </w:rPr>
        <w:t xml:space="preserve">Request </w:t>
      </w:r>
    </w:p>
    <w:p w14:paraId="1436CD16" w14:textId="010EF0BE" w:rsidR="00982F4B" w:rsidRPr="00032E57" w:rsidRDefault="00982F4B" w:rsidP="00032E57">
      <w:pPr>
        <w:pStyle w:val="Title"/>
        <w:ind w:left="2880" w:firstLine="720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for Qualifications</w:t>
      </w:r>
    </w:p>
    <w:p w14:paraId="32E07D60" w14:textId="49DEE4F2" w:rsidR="00032E57" w:rsidRPr="00032E57" w:rsidRDefault="00D32DD5" w:rsidP="00D32DD5">
      <w:pPr>
        <w:pStyle w:val="Title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RFQ TITLE:</w:t>
      </w:r>
      <w:r w:rsidRPr="00032E57">
        <w:rPr>
          <w:b w:val="0"/>
          <w:bCs/>
          <w:sz w:val="24"/>
          <w:szCs w:val="24"/>
        </w:rPr>
        <w:tab/>
      </w:r>
      <w:bookmarkStart w:id="0" w:name="_Hlk116458202"/>
      <w:r w:rsidR="00032E57" w:rsidRPr="00032E57">
        <w:rPr>
          <w:b w:val="0"/>
          <w:bCs/>
          <w:sz w:val="24"/>
          <w:szCs w:val="24"/>
        </w:rPr>
        <w:tab/>
      </w:r>
      <w:r w:rsidR="00032E57" w:rsidRPr="00032E57">
        <w:rPr>
          <w:b w:val="0"/>
          <w:bCs/>
          <w:sz w:val="24"/>
          <w:szCs w:val="24"/>
        </w:rPr>
        <w:tab/>
      </w:r>
      <w:r w:rsidR="00032E57" w:rsidRPr="00032E57">
        <w:rPr>
          <w:b w:val="0"/>
          <w:bCs/>
          <w:sz w:val="24"/>
          <w:szCs w:val="24"/>
        </w:rPr>
        <w:tab/>
      </w:r>
      <w:r w:rsidR="00982F4B" w:rsidRPr="00032E57">
        <w:rPr>
          <w:b w:val="0"/>
          <w:bCs/>
          <w:sz w:val="24"/>
          <w:szCs w:val="24"/>
        </w:rPr>
        <w:t xml:space="preserve">Historic Preservation Architectural Design Services </w:t>
      </w:r>
    </w:p>
    <w:p w14:paraId="15B98B6B" w14:textId="4A660A18" w:rsidR="00982F4B" w:rsidRPr="00032E57" w:rsidRDefault="00032E57" w:rsidP="00032E57">
      <w:pPr>
        <w:pStyle w:val="Title"/>
        <w:ind w:left="2880" w:firstLine="720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F</w:t>
      </w:r>
      <w:r w:rsidR="00982F4B" w:rsidRPr="00032E57">
        <w:rPr>
          <w:b w:val="0"/>
          <w:bCs/>
          <w:sz w:val="24"/>
          <w:szCs w:val="24"/>
        </w:rPr>
        <w:t>or</w:t>
      </w:r>
      <w:r w:rsidRPr="00032E57">
        <w:rPr>
          <w:b w:val="0"/>
          <w:bCs/>
          <w:sz w:val="24"/>
          <w:szCs w:val="24"/>
        </w:rPr>
        <w:t xml:space="preserve"> </w:t>
      </w:r>
      <w:r w:rsidR="00982F4B" w:rsidRPr="00032E57">
        <w:rPr>
          <w:b w:val="0"/>
          <w:bCs/>
          <w:sz w:val="24"/>
          <w:szCs w:val="24"/>
        </w:rPr>
        <w:t>Caliente Depot Interior Restoration</w:t>
      </w:r>
      <w:bookmarkEnd w:id="0"/>
    </w:p>
    <w:p w14:paraId="59A50EB3" w14:textId="20EF3B1C" w:rsidR="00D32DD5" w:rsidRPr="00032E57" w:rsidRDefault="00D32DD5" w:rsidP="00D32DD5">
      <w:pPr>
        <w:pStyle w:val="Title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DATE OF</w:t>
      </w:r>
      <w:r w:rsidR="00032E57" w:rsidRPr="00032E57">
        <w:rPr>
          <w:b w:val="0"/>
          <w:bCs/>
          <w:sz w:val="24"/>
          <w:szCs w:val="24"/>
        </w:rPr>
        <w:t xml:space="preserve"> AMENDMENT:</w:t>
      </w:r>
      <w:r w:rsidR="00032E57" w:rsidRPr="00032E57">
        <w:rPr>
          <w:b w:val="0"/>
          <w:bCs/>
          <w:sz w:val="24"/>
          <w:szCs w:val="24"/>
        </w:rPr>
        <w:tab/>
      </w:r>
      <w:r w:rsidR="00032E57" w:rsidRPr="00032E57">
        <w:rPr>
          <w:b w:val="0"/>
          <w:bCs/>
          <w:sz w:val="24"/>
          <w:szCs w:val="24"/>
        </w:rPr>
        <w:tab/>
        <w:t>November 4</w:t>
      </w:r>
      <w:r w:rsidR="00032E57" w:rsidRPr="00032E57">
        <w:rPr>
          <w:b w:val="0"/>
          <w:bCs/>
          <w:sz w:val="24"/>
          <w:szCs w:val="24"/>
          <w:vertAlign w:val="superscript"/>
        </w:rPr>
        <w:t>th</w:t>
      </w:r>
      <w:r w:rsidR="00032E57" w:rsidRPr="00032E57">
        <w:rPr>
          <w:b w:val="0"/>
          <w:bCs/>
          <w:sz w:val="24"/>
          <w:szCs w:val="24"/>
        </w:rPr>
        <w:t>, 2022</w:t>
      </w:r>
    </w:p>
    <w:p w14:paraId="74BC3D2E" w14:textId="489B5BC1" w:rsidR="00982F4B" w:rsidRDefault="00032E57" w:rsidP="00D32DD5">
      <w:pPr>
        <w:pStyle w:val="Title"/>
        <w:jc w:val="left"/>
        <w:rPr>
          <w:b w:val="0"/>
          <w:bCs/>
          <w:sz w:val="24"/>
          <w:szCs w:val="24"/>
        </w:rPr>
      </w:pPr>
      <w:r w:rsidRPr="00032E57">
        <w:rPr>
          <w:b w:val="0"/>
          <w:bCs/>
          <w:sz w:val="24"/>
          <w:szCs w:val="24"/>
        </w:rPr>
        <w:t>CONTACT:</w:t>
      </w:r>
      <w:r w:rsidRPr="00032E57">
        <w:rPr>
          <w:b w:val="0"/>
          <w:bCs/>
          <w:sz w:val="24"/>
          <w:szCs w:val="24"/>
        </w:rPr>
        <w:tab/>
      </w:r>
      <w:r w:rsidRPr="00032E57">
        <w:rPr>
          <w:b w:val="0"/>
          <w:bCs/>
          <w:sz w:val="24"/>
          <w:szCs w:val="24"/>
        </w:rPr>
        <w:tab/>
      </w:r>
      <w:r w:rsidRPr="00032E57">
        <w:rPr>
          <w:b w:val="0"/>
          <w:bCs/>
          <w:sz w:val="24"/>
          <w:szCs w:val="24"/>
        </w:rPr>
        <w:tab/>
      </w:r>
      <w:r w:rsidRPr="00032E57">
        <w:rPr>
          <w:b w:val="0"/>
          <w:bCs/>
          <w:sz w:val="24"/>
          <w:szCs w:val="24"/>
        </w:rPr>
        <w:tab/>
        <w:t>Linda Larson-Butler, Deputy Clerk</w:t>
      </w:r>
      <w:r w:rsidR="00347240">
        <w:rPr>
          <w:b w:val="0"/>
          <w:bCs/>
          <w:sz w:val="24"/>
          <w:szCs w:val="24"/>
        </w:rPr>
        <w:t xml:space="preserve"> </w:t>
      </w:r>
    </w:p>
    <w:p w14:paraId="0B1BE36B" w14:textId="174EA4AB" w:rsidR="00826351" w:rsidRDefault="00826351" w:rsidP="00D32DD5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</w:r>
      <w:r>
        <w:rPr>
          <w:b w:val="0"/>
          <w:bCs/>
          <w:sz w:val="24"/>
          <w:szCs w:val="24"/>
        </w:rPr>
        <w:tab/>
      </w:r>
      <w:r>
        <w:rPr>
          <w:b w:val="0"/>
          <w:bCs/>
          <w:sz w:val="24"/>
          <w:szCs w:val="24"/>
        </w:rPr>
        <w:tab/>
      </w:r>
      <w:r>
        <w:rPr>
          <w:b w:val="0"/>
          <w:bCs/>
          <w:sz w:val="24"/>
          <w:szCs w:val="24"/>
        </w:rPr>
        <w:tab/>
      </w:r>
      <w:r>
        <w:rPr>
          <w:b w:val="0"/>
          <w:bCs/>
          <w:sz w:val="24"/>
          <w:szCs w:val="24"/>
        </w:rPr>
        <w:tab/>
        <w:t>W: 775-726-8641    C: 775-962-2393</w:t>
      </w:r>
    </w:p>
    <w:p w14:paraId="668D8C78" w14:textId="5E1C98AE" w:rsidR="00347240" w:rsidRDefault="00347240" w:rsidP="00D32DD5">
      <w:pPr>
        <w:pStyle w:val="Title"/>
        <w:jc w:val="left"/>
        <w:rPr>
          <w:b w:val="0"/>
          <w:bCs/>
          <w:sz w:val="24"/>
          <w:szCs w:val="24"/>
        </w:rPr>
      </w:pPr>
    </w:p>
    <w:p w14:paraId="1D508B06" w14:textId="085D4EB2" w:rsidR="00347240" w:rsidRDefault="00347240" w:rsidP="00D32DD5">
      <w:pPr>
        <w:pStyle w:val="Title"/>
        <w:jc w:val="left"/>
        <w:rPr>
          <w:b w:val="0"/>
          <w:bCs/>
          <w:sz w:val="24"/>
          <w:szCs w:val="24"/>
        </w:rPr>
      </w:pPr>
    </w:p>
    <w:p w14:paraId="1B64C4B9" w14:textId="6CAA5943" w:rsidR="00347240" w:rsidRDefault="00347240" w:rsidP="00D32DD5">
      <w:pPr>
        <w:pStyle w:val="Title"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RFQ CHANGES:</w:t>
      </w:r>
    </w:p>
    <w:p w14:paraId="16AEACFC" w14:textId="765BF1E2" w:rsidR="00DF077F" w:rsidRDefault="00347240" w:rsidP="00D32DD5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</w:r>
      <w:r w:rsidR="00DF077F">
        <w:rPr>
          <w:sz w:val="24"/>
          <w:szCs w:val="24"/>
        </w:rPr>
        <w:t>Original Due by Date:</w:t>
      </w:r>
      <w:r w:rsidR="00DF077F">
        <w:rPr>
          <w:sz w:val="24"/>
          <w:szCs w:val="24"/>
        </w:rPr>
        <w:tab/>
      </w:r>
      <w:r w:rsidR="00DF077F">
        <w:rPr>
          <w:b w:val="0"/>
          <w:bCs/>
          <w:sz w:val="24"/>
          <w:szCs w:val="24"/>
        </w:rPr>
        <w:t>October 28</w:t>
      </w:r>
      <w:r w:rsidR="00DF077F" w:rsidRPr="00DF077F">
        <w:rPr>
          <w:b w:val="0"/>
          <w:bCs/>
          <w:sz w:val="24"/>
          <w:szCs w:val="24"/>
          <w:vertAlign w:val="superscript"/>
        </w:rPr>
        <w:t>th</w:t>
      </w:r>
      <w:r w:rsidR="00DF077F">
        <w:rPr>
          <w:b w:val="0"/>
          <w:bCs/>
          <w:sz w:val="24"/>
          <w:szCs w:val="24"/>
        </w:rPr>
        <w:t>, 2022</w:t>
      </w:r>
    </w:p>
    <w:p w14:paraId="405B6EE7" w14:textId="15C56875" w:rsidR="00DF077F" w:rsidRPr="00DF077F" w:rsidRDefault="00DF077F" w:rsidP="00D32DD5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</w:r>
      <w:r>
        <w:rPr>
          <w:sz w:val="24"/>
          <w:szCs w:val="24"/>
        </w:rPr>
        <w:t>New Due by Date: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3B23">
        <w:rPr>
          <w:sz w:val="24"/>
          <w:szCs w:val="24"/>
        </w:rPr>
        <w:t>November 16</w:t>
      </w:r>
      <w:r w:rsidRPr="00813B23">
        <w:rPr>
          <w:sz w:val="24"/>
          <w:szCs w:val="24"/>
          <w:vertAlign w:val="superscript"/>
        </w:rPr>
        <w:t>th</w:t>
      </w:r>
      <w:r w:rsidRPr="00813B23">
        <w:rPr>
          <w:sz w:val="24"/>
          <w:szCs w:val="24"/>
        </w:rPr>
        <w:t>, 2022</w:t>
      </w:r>
    </w:p>
    <w:p w14:paraId="6A351A56" w14:textId="0A5CF75B" w:rsidR="00347240" w:rsidRDefault="00347240" w:rsidP="00D32DD5">
      <w:pPr>
        <w:pStyle w:val="Title"/>
        <w:jc w:val="left"/>
        <w:rPr>
          <w:b w:val="0"/>
          <w:bCs/>
          <w:sz w:val="24"/>
          <w:szCs w:val="24"/>
        </w:rPr>
      </w:pPr>
    </w:p>
    <w:p w14:paraId="6F9958C1" w14:textId="496C0AFD" w:rsidR="00DF077F" w:rsidRDefault="00DF077F" w:rsidP="00DF077F">
      <w:pPr>
        <w:pStyle w:val="Title"/>
        <w:jc w:val="left"/>
        <w:rPr>
          <w:caps/>
          <w:sz w:val="24"/>
          <w:szCs w:val="24"/>
          <w:u w:val="single"/>
        </w:rPr>
      </w:pPr>
      <w:r w:rsidRPr="00813B23">
        <w:rPr>
          <w:sz w:val="24"/>
          <w:szCs w:val="24"/>
          <w:u w:val="single"/>
        </w:rPr>
        <w:t xml:space="preserve">ALL ELSE REMAINS THE SAME </w:t>
      </w:r>
      <w:r w:rsidR="00813B23">
        <w:rPr>
          <w:sz w:val="24"/>
          <w:szCs w:val="24"/>
          <w:u w:val="single"/>
        </w:rPr>
        <w:t xml:space="preserve">FOR the </w:t>
      </w:r>
      <w:r w:rsidRPr="00813B23">
        <w:rPr>
          <w:caps/>
          <w:sz w:val="24"/>
          <w:szCs w:val="24"/>
          <w:u w:val="single"/>
        </w:rPr>
        <w:t>Historic Preservation Architectural Design Services For Caliente Depot Interior Restoration</w:t>
      </w:r>
      <w:r w:rsidRPr="00813B23">
        <w:rPr>
          <w:caps/>
          <w:sz w:val="24"/>
          <w:szCs w:val="24"/>
          <w:u w:val="single"/>
        </w:rPr>
        <w:t xml:space="preserve"> rfq</w:t>
      </w:r>
      <w:r w:rsidR="00813B23" w:rsidRPr="00813B23">
        <w:rPr>
          <w:caps/>
          <w:sz w:val="24"/>
          <w:szCs w:val="24"/>
          <w:u w:val="single"/>
        </w:rPr>
        <w:t>.</w:t>
      </w:r>
    </w:p>
    <w:p w14:paraId="50EE618D" w14:textId="64214FAA" w:rsidR="00813B23" w:rsidRDefault="00813B23" w:rsidP="00DF077F">
      <w:pPr>
        <w:pStyle w:val="Title"/>
        <w:jc w:val="left"/>
        <w:rPr>
          <w:caps/>
          <w:sz w:val="24"/>
          <w:szCs w:val="24"/>
          <w:u w:val="single"/>
        </w:rPr>
      </w:pPr>
    </w:p>
    <w:p w14:paraId="6CFA06BF" w14:textId="50E97BCF" w:rsidR="00813B23" w:rsidRDefault="00813B23" w:rsidP="00DF077F">
      <w:pPr>
        <w:pStyle w:val="Title"/>
        <w:jc w:val="left"/>
        <w:rPr>
          <w:i/>
          <w:iCs/>
          <w:sz w:val="24"/>
          <w:szCs w:val="24"/>
        </w:rPr>
      </w:pPr>
      <w:r w:rsidRPr="00813B23">
        <w:rPr>
          <w:i/>
          <w:iCs/>
          <w:sz w:val="24"/>
          <w:szCs w:val="24"/>
        </w:rPr>
        <w:t>Vendor must sign and return acknowledgement of this amendment.</w:t>
      </w:r>
    </w:p>
    <w:p w14:paraId="283F9921" w14:textId="2AE2542B" w:rsidR="00813B23" w:rsidRDefault="00813B23" w:rsidP="00DF077F">
      <w:pPr>
        <w:pStyle w:val="Title"/>
        <w:jc w:val="left"/>
        <w:rPr>
          <w:i/>
          <w:iCs/>
          <w:sz w:val="24"/>
          <w:szCs w:val="24"/>
        </w:rPr>
      </w:pPr>
    </w:p>
    <w:p w14:paraId="47C3AC8B" w14:textId="60B35947" w:rsidR="00813B23" w:rsidRDefault="00813B23" w:rsidP="00DF077F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Vendor Name: _______________________________________________________________</w:t>
      </w:r>
    </w:p>
    <w:p w14:paraId="5B74E1EA" w14:textId="25D40979" w:rsidR="00813B23" w:rsidRDefault="00813B23" w:rsidP="00DF077F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Authorized Signature: _________________________________________________________</w:t>
      </w:r>
    </w:p>
    <w:p w14:paraId="26DAD342" w14:textId="2C7E9103" w:rsidR="00813B23" w:rsidRPr="00813B23" w:rsidRDefault="00813B23" w:rsidP="00DF077F">
      <w:pPr>
        <w:pStyle w:val="Title"/>
        <w:jc w:val="lef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Date: _______________________________________________________________________</w:t>
      </w:r>
    </w:p>
    <w:p w14:paraId="0DFA06B6" w14:textId="4BE02472" w:rsidR="00813B23" w:rsidRDefault="00813B23" w:rsidP="00DF077F">
      <w:pPr>
        <w:pStyle w:val="Title"/>
        <w:jc w:val="left"/>
        <w:rPr>
          <w:i/>
          <w:iCs/>
          <w:sz w:val="24"/>
          <w:szCs w:val="24"/>
        </w:rPr>
      </w:pPr>
    </w:p>
    <w:p w14:paraId="70E30952" w14:textId="77777777" w:rsidR="00813B23" w:rsidRPr="00813B23" w:rsidRDefault="00813B23" w:rsidP="00DF077F">
      <w:pPr>
        <w:pStyle w:val="Title"/>
        <w:jc w:val="left"/>
        <w:rPr>
          <w:i/>
          <w:iCs/>
          <w:sz w:val="24"/>
          <w:szCs w:val="24"/>
        </w:rPr>
      </w:pPr>
    </w:p>
    <w:p w14:paraId="5F84AD93" w14:textId="0003C52F" w:rsidR="00982F4B" w:rsidRPr="00813B23" w:rsidRDefault="00982F4B" w:rsidP="00982F4B">
      <w:pPr>
        <w:pStyle w:val="Title"/>
        <w:rPr>
          <w:b w:val="0"/>
          <w:bCs/>
          <w:sz w:val="24"/>
          <w:szCs w:val="24"/>
        </w:rPr>
      </w:pPr>
    </w:p>
    <w:p w14:paraId="2BB05B51" w14:textId="27ABF198" w:rsidR="00982F4B" w:rsidRPr="00813B23" w:rsidRDefault="00982F4B" w:rsidP="00982F4B">
      <w:pPr>
        <w:pStyle w:val="Title"/>
        <w:jc w:val="left"/>
        <w:rPr>
          <w:b w:val="0"/>
          <w:bCs/>
          <w:sz w:val="24"/>
          <w:szCs w:val="24"/>
        </w:rPr>
      </w:pPr>
    </w:p>
    <w:p w14:paraId="0A601A3E" w14:textId="77777777" w:rsidR="00982F4B" w:rsidRPr="00813B23" w:rsidRDefault="00982F4B" w:rsidP="00982F4B">
      <w:pPr>
        <w:pStyle w:val="Title"/>
        <w:jc w:val="left"/>
        <w:rPr>
          <w:b w:val="0"/>
          <w:bCs/>
          <w:sz w:val="24"/>
          <w:szCs w:val="24"/>
        </w:rPr>
      </w:pPr>
    </w:p>
    <w:p w14:paraId="57F63513" w14:textId="045A745C" w:rsidR="00982F4B" w:rsidRPr="00813B23" w:rsidRDefault="00982F4B" w:rsidP="00982F4B">
      <w:pPr>
        <w:pStyle w:val="Title"/>
        <w:rPr>
          <w:b w:val="0"/>
          <w:bCs/>
          <w:sz w:val="24"/>
          <w:szCs w:val="24"/>
        </w:rPr>
      </w:pPr>
    </w:p>
    <w:p w14:paraId="58A3C141" w14:textId="601D54B3" w:rsidR="00B461E6" w:rsidRPr="00813B23" w:rsidRDefault="00B461E6" w:rsidP="00982F4B">
      <w:pPr>
        <w:jc w:val="center"/>
        <w:rPr>
          <w:bCs/>
          <w:sz w:val="24"/>
          <w:szCs w:val="24"/>
        </w:rPr>
      </w:pPr>
    </w:p>
    <w:p w14:paraId="005DE3E0" w14:textId="77777777" w:rsidR="00032E57" w:rsidRPr="00813B23" w:rsidRDefault="00032E57">
      <w:pPr>
        <w:jc w:val="center"/>
        <w:rPr>
          <w:bCs/>
          <w:sz w:val="24"/>
          <w:szCs w:val="24"/>
        </w:rPr>
      </w:pPr>
    </w:p>
    <w:sectPr w:rsidR="00032E57" w:rsidRPr="00813B23" w:rsidSect="0048621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A768B" w14:textId="77777777" w:rsidR="006B0C4F" w:rsidRDefault="006B0C4F" w:rsidP="00C66495">
      <w:pPr>
        <w:spacing w:after="0" w:line="240" w:lineRule="auto"/>
      </w:pPr>
      <w:r>
        <w:separator/>
      </w:r>
    </w:p>
  </w:endnote>
  <w:endnote w:type="continuationSeparator" w:id="0">
    <w:p w14:paraId="7591CDF4" w14:textId="77777777" w:rsidR="006B0C4F" w:rsidRDefault="006B0C4F" w:rsidP="00C6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7FA5" w14:textId="77777777" w:rsidR="00A265EB" w:rsidRPr="00A265EB" w:rsidRDefault="00F052AF" w:rsidP="00F052A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The City of Caliente is an equal opportunity </w:t>
    </w:r>
    <w:r w:rsidR="009C2EFD">
      <w:rPr>
        <w:sz w:val="16"/>
        <w:szCs w:val="16"/>
      </w:rPr>
      <w:t>employer and provider.</w:t>
    </w:r>
  </w:p>
  <w:p w14:paraId="6EE1AA44" w14:textId="77777777" w:rsidR="00A265EB" w:rsidRDefault="00A265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B0B8D" w14:textId="77777777" w:rsidR="006B0C4F" w:rsidRDefault="006B0C4F" w:rsidP="00C66495">
      <w:pPr>
        <w:spacing w:after="0" w:line="240" w:lineRule="auto"/>
      </w:pPr>
      <w:r>
        <w:separator/>
      </w:r>
    </w:p>
  </w:footnote>
  <w:footnote w:type="continuationSeparator" w:id="0">
    <w:p w14:paraId="4695CF7D" w14:textId="77777777" w:rsidR="006B0C4F" w:rsidRDefault="006B0C4F" w:rsidP="00C6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EB992" w14:textId="77777777" w:rsidR="00D1508D" w:rsidRDefault="00D1508D" w:rsidP="00D54497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749B84" wp14:editId="2F7C1C49">
          <wp:simplePos x="0" y="0"/>
          <wp:positionH relativeFrom="column">
            <wp:posOffset>-742950</wp:posOffset>
          </wp:positionH>
          <wp:positionV relativeFrom="paragraph">
            <wp:posOffset>-219075</wp:posOffset>
          </wp:positionV>
          <wp:extent cx="7305675" cy="1197610"/>
          <wp:effectExtent l="0" t="0" r="9525" b="2540"/>
          <wp:wrapTight wrapText="bothSides">
            <wp:wrapPolygon edited="0">
              <wp:start x="0" y="0"/>
              <wp:lineTo x="0" y="21302"/>
              <wp:lineTo x="21572" y="21302"/>
              <wp:lineTo x="2157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0567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5BA1"/>
    <w:multiLevelType w:val="hybridMultilevel"/>
    <w:tmpl w:val="D1568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7679"/>
    <w:multiLevelType w:val="hybridMultilevel"/>
    <w:tmpl w:val="9B92A382"/>
    <w:lvl w:ilvl="0" w:tplc="68841A70">
      <w:start w:val="3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20636"/>
    <w:multiLevelType w:val="hybridMultilevel"/>
    <w:tmpl w:val="3FEE0F64"/>
    <w:lvl w:ilvl="0" w:tplc="1DC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4F4F70"/>
    <w:multiLevelType w:val="hybridMultilevel"/>
    <w:tmpl w:val="74EE6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B57D6"/>
    <w:multiLevelType w:val="hybridMultilevel"/>
    <w:tmpl w:val="DDEC2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262E8"/>
    <w:multiLevelType w:val="hybridMultilevel"/>
    <w:tmpl w:val="5A16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67BF9"/>
    <w:multiLevelType w:val="hybridMultilevel"/>
    <w:tmpl w:val="40DA4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D0802"/>
    <w:multiLevelType w:val="hybridMultilevel"/>
    <w:tmpl w:val="23783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C55D0"/>
    <w:multiLevelType w:val="hybridMultilevel"/>
    <w:tmpl w:val="25EE9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E0EC8"/>
    <w:multiLevelType w:val="multilevel"/>
    <w:tmpl w:val="818C4816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12D4587"/>
    <w:multiLevelType w:val="hybridMultilevel"/>
    <w:tmpl w:val="25EE9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36057"/>
    <w:multiLevelType w:val="hybridMultilevel"/>
    <w:tmpl w:val="170A5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31B12"/>
    <w:multiLevelType w:val="hybridMultilevel"/>
    <w:tmpl w:val="73B08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903257">
    <w:abstractNumId w:val="6"/>
  </w:num>
  <w:num w:numId="2" w16cid:durableId="483549054">
    <w:abstractNumId w:val="11"/>
  </w:num>
  <w:num w:numId="3" w16cid:durableId="380978270">
    <w:abstractNumId w:val="12"/>
  </w:num>
  <w:num w:numId="4" w16cid:durableId="1845582464">
    <w:abstractNumId w:val="1"/>
  </w:num>
  <w:num w:numId="5" w16cid:durableId="577640830">
    <w:abstractNumId w:val="9"/>
  </w:num>
  <w:num w:numId="6" w16cid:durableId="493494612">
    <w:abstractNumId w:val="10"/>
  </w:num>
  <w:num w:numId="7" w16cid:durableId="1061563076">
    <w:abstractNumId w:val="5"/>
  </w:num>
  <w:num w:numId="8" w16cid:durableId="699669395">
    <w:abstractNumId w:val="0"/>
  </w:num>
  <w:num w:numId="9" w16cid:durableId="294526756">
    <w:abstractNumId w:val="4"/>
  </w:num>
  <w:num w:numId="10" w16cid:durableId="525679047">
    <w:abstractNumId w:val="3"/>
  </w:num>
  <w:num w:numId="11" w16cid:durableId="710544534">
    <w:abstractNumId w:val="8"/>
  </w:num>
  <w:num w:numId="12" w16cid:durableId="1806121047">
    <w:abstractNumId w:val="2"/>
  </w:num>
  <w:num w:numId="13" w16cid:durableId="13151393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9C"/>
    <w:rsid w:val="00032E57"/>
    <w:rsid w:val="000D62EE"/>
    <w:rsid w:val="000F0D84"/>
    <w:rsid w:val="0010186E"/>
    <w:rsid w:val="00116C59"/>
    <w:rsid w:val="001723DE"/>
    <w:rsid w:val="001B4F62"/>
    <w:rsid w:val="001C28F7"/>
    <w:rsid w:val="001E7DB3"/>
    <w:rsid w:val="00225F3C"/>
    <w:rsid w:val="002879F3"/>
    <w:rsid w:val="00311096"/>
    <w:rsid w:val="00347240"/>
    <w:rsid w:val="003552CF"/>
    <w:rsid w:val="003720E3"/>
    <w:rsid w:val="00380482"/>
    <w:rsid w:val="003953EC"/>
    <w:rsid w:val="003B0B82"/>
    <w:rsid w:val="00401B4F"/>
    <w:rsid w:val="004072F2"/>
    <w:rsid w:val="004724E9"/>
    <w:rsid w:val="0048621A"/>
    <w:rsid w:val="004B4AE6"/>
    <w:rsid w:val="004E7108"/>
    <w:rsid w:val="00556F56"/>
    <w:rsid w:val="00573A9D"/>
    <w:rsid w:val="005744BC"/>
    <w:rsid w:val="005C2457"/>
    <w:rsid w:val="005C3001"/>
    <w:rsid w:val="00691E52"/>
    <w:rsid w:val="00697643"/>
    <w:rsid w:val="006A1609"/>
    <w:rsid w:val="006B0C4F"/>
    <w:rsid w:val="006B1E10"/>
    <w:rsid w:val="006C4D8B"/>
    <w:rsid w:val="006F4A3D"/>
    <w:rsid w:val="00744F26"/>
    <w:rsid w:val="007A6656"/>
    <w:rsid w:val="007B6003"/>
    <w:rsid w:val="00813B23"/>
    <w:rsid w:val="00826351"/>
    <w:rsid w:val="00857636"/>
    <w:rsid w:val="00865602"/>
    <w:rsid w:val="008767C6"/>
    <w:rsid w:val="008952D9"/>
    <w:rsid w:val="008A6E74"/>
    <w:rsid w:val="008E435B"/>
    <w:rsid w:val="008E4884"/>
    <w:rsid w:val="008E4F9C"/>
    <w:rsid w:val="00982F4B"/>
    <w:rsid w:val="00993BB6"/>
    <w:rsid w:val="009C2EFD"/>
    <w:rsid w:val="009D1762"/>
    <w:rsid w:val="009F7F5C"/>
    <w:rsid w:val="00A02806"/>
    <w:rsid w:val="00A265EB"/>
    <w:rsid w:val="00A813D8"/>
    <w:rsid w:val="00A975C7"/>
    <w:rsid w:val="00AB2FE9"/>
    <w:rsid w:val="00AD1BC4"/>
    <w:rsid w:val="00AE3D60"/>
    <w:rsid w:val="00AE76EE"/>
    <w:rsid w:val="00B04A55"/>
    <w:rsid w:val="00B04C45"/>
    <w:rsid w:val="00B107B6"/>
    <w:rsid w:val="00B461E6"/>
    <w:rsid w:val="00B51B54"/>
    <w:rsid w:val="00B92C98"/>
    <w:rsid w:val="00B9532E"/>
    <w:rsid w:val="00B97B62"/>
    <w:rsid w:val="00BB2E66"/>
    <w:rsid w:val="00BB345A"/>
    <w:rsid w:val="00BB4459"/>
    <w:rsid w:val="00BC2FAB"/>
    <w:rsid w:val="00BD7CF2"/>
    <w:rsid w:val="00BF33C9"/>
    <w:rsid w:val="00BF5CF8"/>
    <w:rsid w:val="00C23BCF"/>
    <w:rsid w:val="00C36A42"/>
    <w:rsid w:val="00C44AA5"/>
    <w:rsid w:val="00C66495"/>
    <w:rsid w:val="00C756AC"/>
    <w:rsid w:val="00CB158D"/>
    <w:rsid w:val="00CF4FDC"/>
    <w:rsid w:val="00D1508D"/>
    <w:rsid w:val="00D3288E"/>
    <w:rsid w:val="00D32DD5"/>
    <w:rsid w:val="00D34F0C"/>
    <w:rsid w:val="00D41ADF"/>
    <w:rsid w:val="00D4783D"/>
    <w:rsid w:val="00D54497"/>
    <w:rsid w:val="00D64215"/>
    <w:rsid w:val="00D82C83"/>
    <w:rsid w:val="00D85D0B"/>
    <w:rsid w:val="00DA6598"/>
    <w:rsid w:val="00DB07CF"/>
    <w:rsid w:val="00DC37D5"/>
    <w:rsid w:val="00DF077F"/>
    <w:rsid w:val="00DF118F"/>
    <w:rsid w:val="00E53129"/>
    <w:rsid w:val="00EB7CC6"/>
    <w:rsid w:val="00EC1E7D"/>
    <w:rsid w:val="00ED0075"/>
    <w:rsid w:val="00ED7D0F"/>
    <w:rsid w:val="00EF142D"/>
    <w:rsid w:val="00F052AF"/>
    <w:rsid w:val="00F46A26"/>
    <w:rsid w:val="00FA0204"/>
    <w:rsid w:val="00FD0EA6"/>
    <w:rsid w:val="00FF0882"/>
    <w:rsid w:val="00FF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65FDF59"/>
  <w15:docId w15:val="{280757B1-2934-46F8-B094-E6667027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F9C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4F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4F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4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4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495"/>
  </w:style>
  <w:style w:type="paragraph" w:styleId="Footer">
    <w:name w:val="footer"/>
    <w:basedOn w:val="Normal"/>
    <w:link w:val="FooterChar"/>
    <w:uiPriority w:val="99"/>
    <w:unhideWhenUsed/>
    <w:rsid w:val="00C664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495"/>
  </w:style>
  <w:style w:type="paragraph" w:styleId="ListParagraph">
    <w:name w:val="List Paragraph"/>
    <w:basedOn w:val="Normal"/>
    <w:uiPriority w:val="34"/>
    <w:qFormat/>
    <w:rsid w:val="001E7DB3"/>
    <w:pPr>
      <w:ind w:left="720"/>
      <w:contextualSpacing/>
    </w:pPr>
  </w:style>
  <w:style w:type="paragraph" w:styleId="NoSpacing">
    <w:name w:val="No Spacing"/>
    <w:uiPriority w:val="1"/>
    <w:qFormat/>
    <w:rsid w:val="00116C5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65E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43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E48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573A9D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73A9D"/>
    <w:rPr>
      <w:rFonts w:ascii="Times New Roman" w:eastAsia="Times New Roman" w:hAnsi="Times New Roman" w:cs="Times New Roman"/>
      <w:b/>
      <w:sz w:val="32"/>
      <w:szCs w:val="20"/>
    </w:rPr>
  </w:style>
  <w:style w:type="paragraph" w:styleId="BodyText2">
    <w:name w:val="Body Text 2"/>
    <w:basedOn w:val="Normal"/>
    <w:link w:val="BodyText2Char"/>
    <w:semiHidden/>
    <w:unhideWhenUsed/>
    <w:rsid w:val="00573A9D"/>
    <w:pPr>
      <w:tabs>
        <w:tab w:val="left" w:pos="-720"/>
        <w:tab w:val="left" w:pos="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</w:tabs>
      <w:suppressAutoHyphens/>
      <w:spacing w:after="0" w:line="240" w:lineRule="auto"/>
    </w:pPr>
    <w:rPr>
      <w:rFonts w:ascii="Arial" w:eastAsia="Times New Roman" w:hAnsi="Arial" w:cs="Arial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semiHidden/>
    <w:rsid w:val="00573A9D"/>
    <w:rPr>
      <w:rFonts w:ascii="Arial" w:eastAsia="Times New Roman" w:hAnsi="Arial" w:cs="Arial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E4F9C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4F9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40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daAnderson\Documents\Custom%20Office%20Templates\Letter%20Head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6A721-E192-4BD8-9E12-1D545CD6F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</Template>
  <TotalTime>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Anderson</dc:creator>
  <cp:lastModifiedBy>Linda Larson-Butler</cp:lastModifiedBy>
  <cp:revision>4</cp:revision>
  <cp:lastPrinted>2022-07-12T22:55:00Z</cp:lastPrinted>
  <dcterms:created xsi:type="dcterms:W3CDTF">2022-11-04T22:56:00Z</dcterms:created>
  <dcterms:modified xsi:type="dcterms:W3CDTF">2022-11-04T22:57:00Z</dcterms:modified>
</cp:coreProperties>
</file>